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103C15" w14:textId="77777777" w:rsidR="00AD6B51" w:rsidRPr="002346C8" w:rsidRDefault="00AD6B51" w:rsidP="00683836">
      <w:pPr>
        <w:spacing w:line="228" w:lineRule="auto"/>
        <w:jc w:val="right"/>
        <w:rPr>
          <w:rFonts w:ascii="Times New Roman" w:hAnsi="Times New Roman"/>
          <w:i/>
          <w:caps/>
          <w:color w:val="BFBFBF" w:themeColor="background1" w:themeShade="BF"/>
          <w:lang w:val="en-US" w:eastAsia="en-US"/>
        </w:rPr>
      </w:pPr>
      <w:bookmarkStart w:id="0" w:name="_Hlk191969310"/>
      <w:r w:rsidRPr="002346C8">
        <w:rPr>
          <w:rFonts w:ascii="Times New Roman" w:hAnsi="Times New Roman"/>
          <w:i/>
          <w:caps/>
          <w:color w:val="BFBFBF" w:themeColor="background1" w:themeShade="BF"/>
          <w:lang w:val="en-US" w:eastAsia="en-US"/>
        </w:rPr>
        <w:t>Образец</w:t>
      </w:r>
    </w:p>
    <w:tbl>
      <w:tblPr>
        <w:tblStyle w:val="1"/>
        <w:tblW w:w="0" w:type="auto"/>
        <w:tblInd w:w="49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2"/>
      </w:tblGrid>
      <w:tr w:rsidR="00AD6B51" w:rsidRPr="004665F5" w14:paraId="7798EF17" w14:textId="77777777" w:rsidTr="00683836">
        <w:tc>
          <w:tcPr>
            <w:tcW w:w="4392" w:type="dxa"/>
          </w:tcPr>
          <w:p w14:paraId="4E3237F1" w14:textId="77777777" w:rsidR="00AD6B51" w:rsidRPr="004665F5" w:rsidRDefault="00AD6B51" w:rsidP="00683836">
            <w:pPr>
              <w:spacing w:line="228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665F5">
              <w:rPr>
                <w:rFonts w:ascii="Times New Roman" w:hAnsi="Times New Roman" w:cs="Times New Roman"/>
                <w:lang w:val="en-US"/>
              </w:rPr>
              <w:t>Председателю</w:t>
            </w:r>
            <w:proofErr w:type="spellEnd"/>
            <w:r w:rsidRPr="004665F5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</w:tr>
      <w:tr w:rsidR="00AD6B51" w:rsidRPr="004665F5" w14:paraId="00607E5B" w14:textId="77777777" w:rsidTr="00683836">
        <w:tc>
          <w:tcPr>
            <w:tcW w:w="4392" w:type="dxa"/>
          </w:tcPr>
          <w:p w14:paraId="41193DB1" w14:textId="77777777" w:rsidR="00AD6B51" w:rsidRPr="004665F5" w:rsidRDefault="00AD6B51" w:rsidP="00683836">
            <w:pPr>
              <w:spacing w:line="228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665F5">
              <w:rPr>
                <w:rFonts w:ascii="Times New Roman" w:hAnsi="Times New Roman" w:cs="Times New Roman"/>
                <w:lang w:val="en-US"/>
              </w:rPr>
              <w:t>Локального</w:t>
            </w:r>
            <w:proofErr w:type="spellEnd"/>
            <w:r w:rsidRPr="004665F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65F5">
              <w:rPr>
                <w:rFonts w:ascii="Times New Roman" w:hAnsi="Times New Roman" w:cs="Times New Roman"/>
                <w:lang w:val="en-US"/>
              </w:rPr>
              <w:t>этического</w:t>
            </w:r>
            <w:proofErr w:type="spellEnd"/>
            <w:r w:rsidRPr="004665F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665F5">
              <w:rPr>
                <w:rFonts w:ascii="Times New Roman" w:hAnsi="Times New Roman" w:cs="Times New Roman"/>
                <w:lang w:val="en-US"/>
              </w:rPr>
              <w:t>комитета</w:t>
            </w:r>
            <w:proofErr w:type="spellEnd"/>
            <w:r w:rsidRPr="004665F5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</w:tr>
      <w:tr w:rsidR="00AD6B51" w:rsidRPr="004665F5" w14:paraId="65203DE2" w14:textId="77777777" w:rsidTr="00683836">
        <w:tc>
          <w:tcPr>
            <w:tcW w:w="4392" w:type="dxa"/>
          </w:tcPr>
          <w:p w14:paraId="10DC0E60" w14:textId="77777777" w:rsidR="00AD6B51" w:rsidRPr="004665F5" w:rsidRDefault="00AD6B51" w:rsidP="00683836">
            <w:pPr>
              <w:spacing w:line="228" w:lineRule="auto"/>
              <w:rPr>
                <w:rFonts w:ascii="Times New Roman" w:hAnsi="Times New Roman" w:cs="Times New Roman"/>
              </w:rPr>
            </w:pPr>
            <w:r w:rsidRPr="004665F5">
              <w:rPr>
                <w:rFonts w:ascii="Times New Roman" w:hAnsi="Times New Roman" w:cs="Times New Roman"/>
              </w:rPr>
              <w:t>ФГБОУ ВО ВолгГМУ Минздрава России</w:t>
            </w:r>
          </w:p>
        </w:tc>
      </w:tr>
      <w:tr w:rsidR="00AD6B51" w:rsidRPr="00683836" w14:paraId="247FCB2D" w14:textId="77777777" w:rsidTr="00683836">
        <w:tc>
          <w:tcPr>
            <w:tcW w:w="4392" w:type="dxa"/>
          </w:tcPr>
          <w:p w14:paraId="20F2FA7A" w14:textId="77777777" w:rsidR="00AD6B51" w:rsidRPr="00683836" w:rsidRDefault="00AD6B51" w:rsidP="00683836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D6B51" w:rsidRPr="004665F5" w14:paraId="4CB043DF" w14:textId="77777777" w:rsidTr="00683836">
        <w:tc>
          <w:tcPr>
            <w:tcW w:w="4392" w:type="dxa"/>
          </w:tcPr>
          <w:p w14:paraId="55A2414E" w14:textId="77777777" w:rsidR="00AD6B51" w:rsidRPr="004665F5" w:rsidRDefault="00AD6B51" w:rsidP="00683836">
            <w:pPr>
              <w:spacing w:line="228" w:lineRule="auto"/>
              <w:rPr>
                <w:rFonts w:ascii="Times New Roman" w:hAnsi="Times New Roman" w:cs="Times New Roman"/>
              </w:rPr>
            </w:pPr>
            <w:r w:rsidRPr="004665F5">
              <w:rPr>
                <w:rFonts w:ascii="Times New Roman" w:hAnsi="Times New Roman" w:cs="Times New Roman"/>
              </w:rPr>
              <w:t xml:space="preserve">профессору, </w:t>
            </w:r>
            <w:proofErr w:type="spellStart"/>
            <w:r w:rsidRPr="004665F5">
              <w:rPr>
                <w:rFonts w:ascii="Times New Roman" w:hAnsi="Times New Roman" w:cs="Times New Roman"/>
              </w:rPr>
              <w:t>д.филос.н</w:t>
            </w:r>
            <w:proofErr w:type="spellEnd"/>
            <w:r w:rsidRPr="004665F5">
              <w:rPr>
                <w:rFonts w:ascii="Times New Roman" w:hAnsi="Times New Roman" w:cs="Times New Roman"/>
              </w:rPr>
              <w:t xml:space="preserve">., </w:t>
            </w:r>
            <w:proofErr w:type="spellStart"/>
            <w:r w:rsidRPr="004665F5">
              <w:rPr>
                <w:rFonts w:ascii="Times New Roman" w:hAnsi="Times New Roman" w:cs="Times New Roman"/>
              </w:rPr>
              <w:t>д.юрид.н</w:t>
            </w:r>
            <w:proofErr w:type="spellEnd"/>
            <w:r w:rsidRPr="004665F5">
              <w:rPr>
                <w:rFonts w:ascii="Times New Roman" w:hAnsi="Times New Roman" w:cs="Times New Roman"/>
              </w:rPr>
              <w:t>., ЗДН</w:t>
            </w:r>
          </w:p>
        </w:tc>
      </w:tr>
      <w:tr w:rsidR="00AD6B51" w:rsidRPr="004665F5" w14:paraId="2FFAF455" w14:textId="77777777" w:rsidTr="00683836">
        <w:tc>
          <w:tcPr>
            <w:tcW w:w="4392" w:type="dxa"/>
          </w:tcPr>
          <w:p w14:paraId="2128A97D" w14:textId="1686F7C9" w:rsidR="00AD6B51" w:rsidRPr="004665F5" w:rsidRDefault="00CC5D7B" w:rsidP="00683836">
            <w:pPr>
              <w:tabs>
                <w:tab w:val="left" w:pos="2860"/>
              </w:tabs>
              <w:spacing w:line="228" w:lineRule="auto"/>
              <w:rPr>
                <w:rFonts w:ascii="Times New Roman" w:hAnsi="Times New Roman" w:cs="Times New Roman"/>
              </w:rPr>
            </w:pPr>
            <w:proofErr w:type="spellStart"/>
            <w:r w:rsidRPr="004665F5">
              <w:rPr>
                <w:rFonts w:ascii="Times New Roman" w:hAnsi="Times New Roman" w:cs="Times New Roman"/>
                <w:lang w:val="en-US"/>
              </w:rPr>
              <w:t>Седовой</w:t>
            </w:r>
            <w:proofErr w:type="spellEnd"/>
            <w:r w:rsidRPr="004665F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AD6B51" w:rsidRPr="004665F5">
              <w:rPr>
                <w:rFonts w:ascii="Times New Roman" w:hAnsi="Times New Roman" w:cs="Times New Roman"/>
                <w:lang w:val="en-US"/>
              </w:rPr>
              <w:t xml:space="preserve">Н.Н. </w:t>
            </w:r>
          </w:p>
        </w:tc>
      </w:tr>
    </w:tbl>
    <w:p w14:paraId="13DFA976" w14:textId="77777777" w:rsidR="002B7103" w:rsidRPr="00683836" w:rsidRDefault="002B7103" w:rsidP="004C35E3">
      <w:pPr>
        <w:spacing w:line="228" w:lineRule="auto"/>
        <w:jc w:val="both"/>
        <w:rPr>
          <w:rFonts w:ascii="Times New Roman" w:hAnsi="Times New Roman"/>
          <w:sz w:val="16"/>
          <w:szCs w:val="16"/>
          <w:lang w:eastAsia="en-US"/>
        </w:rPr>
      </w:pPr>
    </w:p>
    <w:p w14:paraId="0D0A538B" w14:textId="53CE701C" w:rsidR="002B7103" w:rsidRPr="004665F5" w:rsidRDefault="002B7103" w:rsidP="00683836">
      <w:pPr>
        <w:spacing w:line="228" w:lineRule="auto"/>
        <w:jc w:val="center"/>
        <w:rPr>
          <w:rFonts w:ascii="Times New Roman" w:hAnsi="Times New Roman"/>
        </w:rPr>
      </w:pPr>
      <w:r w:rsidRPr="004665F5">
        <w:rPr>
          <w:rFonts w:ascii="Times New Roman" w:hAnsi="Times New Roman"/>
        </w:rPr>
        <w:t>Уважаемая Наталья Николаевна!</w:t>
      </w:r>
    </w:p>
    <w:bookmarkEnd w:id="0"/>
    <w:p w14:paraId="5596FDAD" w14:textId="77777777" w:rsidR="00377D3C" w:rsidRPr="00683836" w:rsidRDefault="00377D3C" w:rsidP="00683836">
      <w:pPr>
        <w:spacing w:line="228" w:lineRule="auto"/>
        <w:rPr>
          <w:rFonts w:ascii="Times New Roman" w:hAnsi="Times New Roman"/>
          <w:sz w:val="16"/>
          <w:szCs w:val="16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11"/>
        <w:gridCol w:w="427"/>
        <w:gridCol w:w="756"/>
        <w:gridCol w:w="1875"/>
        <w:gridCol w:w="677"/>
        <w:gridCol w:w="1826"/>
        <w:gridCol w:w="1141"/>
        <w:gridCol w:w="1141"/>
      </w:tblGrid>
      <w:tr w:rsidR="002346C8" w:rsidRPr="004665F5" w14:paraId="73643FBC" w14:textId="77777777" w:rsidTr="004C35E3">
        <w:tc>
          <w:tcPr>
            <w:tcW w:w="3780" w:type="pct"/>
            <w:gridSpan w:val="6"/>
          </w:tcPr>
          <w:p w14:paraId="70804A7E" w14:textId="77777777" w:rsidR="002346C8" w:rsidRPr="004665F5" w:rsidRDefault="002346C8" w:rsidP="00683836">
            <w:pPr>
              <w:spacing w:line="228" w:lineRule="auto"/>
              <w:rPr>
                <w:rFonts w:ascii="Times New Roman" w:hAnsi="Times New Roman"/>
                <w:i/>
              </w:rPr>
            </w:pPr>
            <w:r w:rsidRPr="004665F5">
              <w:rPr>
                <w:rFonts w:ascii="Times New Roman" w:hAnsi="Times New Roman"/>
              </w:rPr>
              <w:t xml:space="preserve">Прошу провести этическую экспертизу научного исследования </w:t>
            </w:r>
          </w:p>
        </w:tc>
        <w:tc>
          <w:tcPr>
            <w:tcW w:w="1220" w:type="pct"/>
            <w:gridSpan w:val="2"/>
            <w:tcBorders>
              <w:bottom w:val="single" w:sz="4" w:space="0" w:color="auto"/>
            </w:tcBorders>
          </w:tcPr>
          <w:p w14:paraId="7DDBC6BD" w14:textId="7822F790" w:rsidR="002346C8" w:rsidRPr="004665F5" w:rsidRDefault="002346C8" w:rsidP="00683836">
            <w:pPr>
              <w:spacing w:line="228" w:lineRule="auto"/>
              <w:rPr>
                <w:rFonts w:ascii="Times New Roman" w:hAnsi="Times New Roman"/>
                <w:i/>
              </w:rPr>
            </w:pPr>
          </w:p>
        </w:tc>
      </w:tr>
      <w:tr w:rsidR="002346C8" w:rsidRPr="004665F5" w14:paraId="0A8054C0" w14:textId="77777777" w:rsidTr="002346C8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p w14:paraId="33316F1C" w14:textId="77777777" w:rsidR="002346C8" w:rsidRPr="004665F5" w:rsidRDefault="002346C8" w:rsidP="00683836">
            <w:pPr>
              <w:spacing w:line="228" w:lineRule="auto"/>
              <w:rPr>
                <w:rFonts w:ascii="Times New Roman" w:hAnsi="Times New Roman"/>
                <w:i/>
              </w:rPr>
            </w:pPr>
          </w:p>
        </w:tc>
      </w:tr>
      <w:tr w:rsidR="003B3E74" w:rsidRPr="004C35E3" w14:paraId="4952B235" w14:textId="77777777" w:rsidTr="002346C8">
        <w:trPr>
          <w:trHeight w:val="113"/>
        </w:trPr>
        <w:tc>
          <w:tcPr>
            <w:tcW w:w="5000" w:type="pct"/>
            <w:gridSpan w:val="8"/>
            <w:tcBorders>
              <w:top w:val="single" w:sz="4" w:space="0" w:color="auto"/>
            </w:tcBorders>
          </w:tcPr>
          <w:p w14:paraId="783FF97A" w14:textId="0DA3B664" w:rsidR="003B3E74" w:rsidRPr="004C35E3" w:rsidRDefault="00683836" w:rsidP="00683836">
            <w:pPr>
              <w:spacing w:line="228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  <w:vertAlign w:val="superscript"/>
              </w:rPr>
            </w:pPr>
            <w:r w:rsidRPr="004C35E3">
              <w:rPr>
                <w:rFonts w:ascii="Times New Roman" w:hAnsi="Times New Roman"/>
                <w:i/>
                <w:color w:val="000000"/>
                <w:sz w:val="20"/>
                <w:szCs w:val="20"/>
                <w:vertAlign w:val="superscript"/>
              </w:rPr>
              <w:t xml:space="preserve">(статус – </w:t>
            </w:r>
            <w:r w:rsidR="003B3E74" w:rsidRPr="004C35E3">
              <w:rPr>
                <w:rFonts w:ascii="Times New Roman" w:hAnsi="Times New Roman"/>
                <w:i/>
                <w:color w:val="000000"/>
                <w:sz w:val="20"/>
                <w:szCs w:val="20"/>
                <w:vertAlign w:val="superscript"/>
              </w:rPr>
              <w:t>очный/заочный аспирант, соискатель, докторант)</w:t>
            </w:r>
          </w:p>
        </w:tc>
      </w:tr>
      <w:tr w:rsidR="003B3E74" w:rsidRPr="004665F5" w14:paraId="7728D397" w14:textId="77777777" w:rsidTr="003B3E74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p w14:paraId="048B82E2" w14:textId="77777777" w:rsidR="003B3E74" w:rsidRPr="004665F5" w:rsidRDefault="003B3E74" w:rsidP="00683836">
            <w:pPr>
              <w:spacing w:line="228" w:lineRule="auto"/>
              <w:rPr>
                <w:rFonts w:ascii="Times New Roman" w:hAnsi="Times New Roman"/>
                <w:i/>
              </w:rPr>
            </w:pPr>
          </w:p>
        </w:tc>
      </w:tr>
      <w:tr w:rsidR="003B3E74" w:rsidRPr="004C35E3" w14:paraId="6202EA73" w14:textId="77777777" w:rsidTr="00336A61">
        <w:trPr>
          <w:trHeight w:val="113"/>
        </w:trPr>
        <w:tc>
          <w:tcPr>
            <w:tcW w:w="5000" w:type="pct"/>
            <w:gridSpan w:val="8"/>
            <w:tcBorders>
              <w:top w:val="single" w:sz="4" w:space="0" w:color="auto"/>
            </w:tcBorders>
          </w:tcPr>
          <w:p w14:paraId="744A5099" w14:textId="77777777" w:rsidR="003B3E74" w:rsidRPr="004C35E3" w:rsidRDefault="003B3E74" w:rsidP="00683836">
            <w:pPr>
              <w:spacing w:line="228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  <w:vertAlign w:val="superscript"/>
              </w:rPr>
            </w:pPr>
            <w:r w:rsidRPr="004C35E3">
              <w:rPr>
                <w:rFonts w:ascii="Times New Roman" w:hAnsi="Times New Roman"/>
                <w:i/>
                <w:color w:val="000000"/>
                <w:sz w:val="20"/>
                <w:szCs w:val="20"/>
                <w:vertAlign w:val="superscript"/>
              </w:rPr>
              <w:t>(Фамилия, Имя, Отчество (при наличии)</w:t>
            </w:r>
          </w:p>
        </w:tc>
      </w:tr>
      <w:tr w:rsidR="003B3E74" w:rsidRPr="004665F5" w14:paraId="4A89CE1A" w14:textId="77777777" w:rsidTr="004C35E3">
        <w:tc>
          <w:tcPr>
            <w:tcW w:w="1036" w:type="pct"/>
            <w:gridSpan w:val="2"/>
          </w:tcPr>
          <w:p w14:paraId="24E93B22" w14:textId="77777777" w:rsidR="003B3E74" w:rsidRPr="004665F5" w:rsidRDefault="003B3E74" w:rsidP="00683836">
            <w:pPr>
              <w:spacing w:line="228" w:lineRule="auto"/>
              <w:rPr>
                <w:rFonts w:ascii="Times New Roman" w:hAnsi="Times New Roman"/>
              </w:rPr>
            </w:pPr>
            <w:r w:rsidRPr="004665F5">
              <w:rPr>
                <w:rFonts w:ascii="Times New Roman" w:hAnsi="Times New Roman"/>
              </w:rPr>
              <w:t>на кафедре</w:t>
            </w:r>
          </w:p>
        </w:tc>
        <w:tc>
          <w:tcPr>
            <w:tcW w:w="3964" w:type="pct"/>
            <w:gridSpan w:val="6"/>
            <w:tcBorders>
              <w:bottom w:val="single" w:sz="4" w:space="0" w:color="auto"/>
            </w:tcBorders>
          </w:tcPr>
          <w:p w14:paraId="228E5CC6" w14:textId="77777777" w:rsidR="003B3E74" w:rsidRPr="004665F5" w:rsidRDefault="003B3E74" w:rsidP="00683836">
            <w:pPr>
              <w:spacing w:line="228" w:lineRule="auto"/>
              <w:rPr>
                <w:rFonts w:ascii="Times New Roman" w:hAnsi="Times New Roman"/>
                <w:i/>
              </w:rPr>
            </w:pPr>
          </w:p>
        </w:tc>
      </w:tr>
      <w:tr w:rsidR="00D90192" w:rsidRPr="004665F5" w14:paraId="6F3ABBEE" w14:textId="77777777" w:rsidTr="004C35E3">
        <w:tc>
          <w:tcPr>
            <w:tcW w:w="2442" w:type="pct"/>
            <w:gridSpan w:val="4"/>
          </w:tcPr>
          <w:p w14:paraId="0F43F34D" w14:textId="0DCDCA15" w:rsidR="00D90192" w:rsidRPr="004665F5" w:rsidRDefault="00D90192" w:rsidP="00683836">
            <w:pPr>
              <w:spacing w:line="228" w:lineRule="auto"/>
              <w:rPr>
                <w:rFonts w:ascii="Times New Roman" w:hAnsi="Times New Roman"/>
              </w:rPr>
            </w:pPr>
            <w:r w:rsidRPr="004665F5">
              <w:rPr>
                <w:rFonts w:ascii="Times New Roman" w:hAnsi="Times New Roman"/>
              </w:rPr>
              <w:t>на соискание ученой степени</w:t>
            </w:r>
          </w:p>
        </w:tc>
        <w:tc>
          <w:tcPr>
            <w:tcW w:w="2558" w:type="pct"/>
            <w:gridSpan w:val="4"/>
            <w:tcBorders>
              <w:bottom w:val="single" w:sz="4" w:space="0" w:color="auto"/>
            </w:tcBorders>
          </w:tcPr>
          <w:p w14:paraId="63AFED98" w14:textId="77777777" w:rsidR="00D90192" w:rsidRPr="004665F5" w:rsidRDefault="00D90192" w:rsidP="00683836">
            <w:pPr>
              <w:spacing w:line="228" w:lineRule="auto"/>
              <w:rPr>
                <w:rFonts w:ascii="Times New Roman" w:hAnsi="Times New Roman"/>
                <w:i/>
              </w:rPr>
            </w:pPr>
          </w:p>
        </w:tc>
      </w:tr>
      <w:tr w:rsidR="00D90192" w:rsidRPr="004C35E3" w14:paraId="76F24479" w14:textId="77777777" w:rsidTr="004C35E3">
        <w:trPr>
          <w:trHeight w:val="113"/>
        </w:trPr>
        <w:tc>
          <w:tcPr>
            <w:tcW w:w="2442" w:type="pct"/>
            <w:gridSpan w:val="4"/>
          </w:tcPr>
          <w:p w14:paraId="397F1AA7" w14:textId="77777777" w:rsidR="00D90192" w:rsidRPr="004C35E3" w:rsidRDefault="00D90192" w:rsidP="00683836">
            <w:pPr>
              <w:spacing w:line="228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8" w:type="pct"/>
            <w:gridSpan w:val="4"/>
            <w:tcBorders>
              <w:top w:val="single" w:sz="4" w:space="0" w:color="auto"/>
            </w:tcBorders>
          </w:tcPr>
          <w:p w14:paraId="5C2E4AA3" w14:textId="6579F23A" w:rsidR="00D90192" w:rsidRPr="004C35E3" w:rsidRDefault="00D90192" w:rsidP="00683836">
            <w:pPr>
              <w:spacing w:line="228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4C35E3">
              <w:rPr>
                <w:rFonts w:ascii="Times New Roman" w:hAnsi="Times New Roman"/>
                <w:i/>
                <w:sz w:val="20"/>
                <w:szCs w:val="20"/>
                <w:vertAlign w:val="superscript"/>
              </w:rPr>
              <w:t>(указать)</w:t>
            </w:r>
          </w:p>
        </w:tc>
      </w:tr>
      <w:tr w:rsidR="003B3E74" w:rsidRPr="004665F5" w14:paraId="692DFEF0" w14:textId="77777777" w:rsidTr="004C35E3">
        <w:tc>
          <w:tcPr>
            <w:tcW w:w="1440" w:type="pct"/>
            <w:gridSpan w:val="3"/>
          </w:tcPr>
          <w:p w14:paraId="557DB00F" w14:textId="77777777" w:rsidR="003B3E74" w:rsidRPr="004665F5" w:rsidRDefault="003B3E74" w:rsidP="00683836">
            <w:pPr>
              <w:spacing w:line="228" w:lineRule="auto"/>
              <w:rPr>
                <w:rFonts w:ascii="Times New Roman" w:hAnsi="Times New Roman"/>
              </w:rPr>
            </w:pPr>
            <w:r w:rsidRPr="004665F5">
              <w:rPr>
                <w:rFonts w:ascii="Times New Roman" w:hAnsi="Times New Roman"/>
              </w:rPr>
              <w:t>по специальности (-</w:t>
            </w:r>
            <w:proofErr w:type="gramStart"/>
            <w:r w:rsidRPr="004665F5">
              <w:rPr>
                <w:rFonts w:ascii="Times New Roman" w:hAnsi="Times New Roman"/>
              </w:rPr>
              <w:t>ям)*</w:t>
            </w:r>
            <w:proofErr w:type="gramEnd"/>
          </w:p>
        </w:tc>
        <w:tc>
          <w:tcPr>
            <w:tcW w:w="3560" w:type="pct"/>
            <w:gridSpan w:val="5"/>
            <w:tcBorders>
              <w:bottom w:val="single" w:sz="4" w:space="0" w:color="auto"/>
            </w:tcBorders>
          </w:tcPr>
          <w:p w14:paraId="51D811C1" w14:textId="77777777" w:rsidR="003B3E74" w:rsidRPr="004665F5" w:rsidRDefault="003B3E74" w:rsidP="00683836">
            <w:pPr>
              <w:spacing w:line="228" w:lineRule="auto"/>
              <w:rPr>
                <w:rFonts w:ascii="Times New Roman" w:hAnsi="Times New Roman"/>
                <w:i/>
              </w:rPr>
            </w:pPr>
          </w:p>
        </w:tc>
      </w:tr>
      <w:tr w:rsidR="003B3E74" w:rsidRPr="004C35E3" w14:paraId="4B54A0F5" w14:textId="77777777" w:rsidTr="00336A61">
        <w:trPr>
          <w:trHeight w:val="113"/>
        </w:trPr>
        <w:tc>
          <w:tcPr>
            <w:tcW w:w="5000" w:type="pct"/>
            <w:gridSpan w:val="8"/>
            <w:vAlign w:val="center"/>
          </w:tcPr>
          <w:p w14:paraId="249A379F" w14:textId="11EB113E" w:rsidR="003B3E74" w:rsidRPr="004C35E3" w:rsidRDefault="00D90192" w:rsidP="00683836">
            <w:pPr>
              <w:spacing w:line="228" w:lineRule="auto"/>
              <w:jc w:val="center"/>
              <w:rPr>
                <w:rFonts w:ascii="Times New Roman" w:hAnsi="Times New Roman"/>
                <w:i/>
                <w:sz w:val="20"/>
                <w:szCs w:val="20"/>
                <w:vertAlign w:val="superscript"/>
              </w:rPr>
            </w:pPr>
            <w:r w:rsidRPr="004C35E3">
              <w:rPr>
                <w:rFonts w:ascii="Times New Roman" w:hAnsi="Times New Roman"/>
                <w:i/>
                <w:sz w:val="20"/>
                <w:szCs w:val="20"/>
                <w:vertAlign w:val="superscript"/>
              </w:rPr>
              <w:t xml:space="preserve">                           </w:t>
            </w:r>
            <w:r w:rsidR="003B3E74" w:rsidRPr="004C35E3">
              <w:rPr>
                <w:rFonts w:ascii="Times New Roman" w:hAnsi="Times New Roman"/>
                <w:i/>
                <w:sz w:val="20"/>
                <w:szCs w:val="20"/>
                <w:vertAlign w:val="superscript"/>
              </w:rPr>
              <w:t>(шифр и наименование специальности(-ей)</w:t>
            </w:r>
          </w:p>
        </w:tc>
      </w:tr>
      <w:tr w:rsidR="00D90192" w:rsidRPr="004665F5" w14:paraId="4FCC5CB1" w14:textId="77777777" w:rsidTr="00D90192">
        <w:tc>
          <w:tcPr>
            <w:tcW w:w="5000" w:type="pct"/>
            <w:gridSpan w:val="8"/>
            <w:tcBorders>
              <w:bottom w:val="single" w:sz="4" w:space="0" w:color="auto"/>
            </w:tcBorders>
            <w:vAlign w:val="center"/>
          </w:tcPr>
          <w:p w14:paraId="24CFB7D6" w14:textId="77777777" w:rsidR="00D90192" w:rsidRPr="004665F5" w:rsidRDefault="00D90192" w:rsidP="00683836">
            <w:pPr>
              <w:spacing w:line="228" w:lineRule="auto"/>
              <w:jc w:val="center"/>
              <w:rPr>
                <w:rFonts w:ascii="Times New Roman" w:hAnsi="Times New Roman"/>
                <w:i/>
                <w:vertAlign w:val="superscript"/>
              </w:rPr>
            </w:pPr>
          </w:p>
        </w:tc>
      </w:tr>
      <w:tr w:rsidR="00683836" w:rsidRPr="004665F5" w14:paraId="6C3ED478" w14:textId="77777777" w:rsidTr="004C35E3">
        <w:tc>
          <w:tcPr>
            <w:tcW w:w="808" w:type="pct"/>
          </w:tcPr>
          <w:p w14:paraId="359BCD70" w14:textId="6BACE3F6" w:rsidR="00683836" w:rsidRPr="004665F5" w:rsidRDefault="00683836" w:rsidP="00683836">
            <w:pPr>
              <w:spacing w:line="228" w:lineRule="auto"/>
              <w:rPr>
                <w:rFonts w:ascii="Times New Roman" w:hAnsi="Times New Roman"/>
              </w:rPr>
            </w:pPr>
            <w:r w:rsidRPr="00683836">
              <w:rPr>
                <w:rFonts w:ascii="Times New Roman" w:hAnsi="Times New Roman"/>
              </w:rPr>
              <w:t>Тема</w:t>
            </w:r>
            <w:r>
              <w:rPr>
                <w:rFonts w:ascii="Times New Roman" w:hAnsi="Times New Roman"/>
              </w:rPr>
              <w:t xml:space="preserve"> (</w:t>
            </w:r>
            <w:r w:rsidR="004C35E3">
              <w:rPr>
                <w:rFonts w:ascii="Times New Roman" w:hAnsi="Times New Roman"/>
              </w:rPr>
              <w:t>предыдущая</w:t>
            </w:r>
            <w:r>
              <w:rPr>
                <w:rFonts w:ascii="Times New Roman" w:hAnsi="Times New Roman"/>
              </w:rPr>
              <w:t>)</w:t>
            </w:r>
            <w:r w:rsidRPr="00683836">
              <w:rPr>
                <w:rFonts w:ascii="Times New Roman" w:hAnsi="Times New Roman"/>
              </w:rPr>
              <w:t>:</w:t>
            </w:r>
          </w:p>
        </w:tc>
        <w:tc>
          <w:tcPr>
            <w:tcW w:w="4192" w:type="pct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14:paraId="35251FB9" w14:textId="77777777" w:rsidR="00683836" w:rsidRPr="004665F5" w:rsidRDefault="00683836" w:rsidP="00683836">
            <w:pPr>
              <w:spacing w:line="228" w:lineRule="auto"/>
              <w:rPr>
                <w:rFonts w:ascii="Times New Roman" w:hAnsi="Times New Roman"/>
                <w:i/>
              </w:rPr>
            </w:pPr>
          </w:p>
        </w:tc>
      </w:tr>
      <w:tr w:rsidR="00683836" w:rsidRPr="004665F5" w14:paraId="41451573" w14:textId="77777777" w:rsidTr="00683836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p w14:paraId="1A5EC8AB" w14:textId="77777777" w:rsidR="00683836" w:rsidRPr="004665F5" w:rsidRDefault="00683836" w:rsidP="00683836">
            <w:pPr>
              <w:spacing w:line="228" w:lineRule="auto"/>
              <w:rPr>
                <w:rFonts w:ascii="Times New Roman" w:hAnsi="Times New Roman"/>
                <w:i/>
              </w:rPr>
            </w:pPr>
          </w:p>
        </w:tc>
      </w:tr>
      <w:tr w:rsidR="003B3E74" w:rsidRPr="004665F5" w14:paraId="5112E1ED" w14:textId="77777777" w:rsidTr="004C35E3">
        <w:tc>
          <w:tcPr>
            <w:tcW w:w="808" w:type="pct"/>
            <w:tcBorders>
              <w:top w:val="single" w:sz="4" w:space="0" w:color="auto"/>
            </w:tcBorders>
          </w:tcPr>
          <w:p w14:paraId="08AFBAD0" w14:textId="737551DF" w:rsidR="003B3E74" w:rsidRPr="004665F5" w:rsidRDefault="003B3E74" w:rsidP="00683836">
            <w:pPr>
              <w:spacing w:line="228" w:lineRule="auto"/>
              <w:rPr>
                <w:rFonts w:ascii="Times New Roman" w:hAnsi="Times New Roman"/>
              </w:rPr>
            </w:pPr>
            <w:r w:rsidRPr="004665F5">
              <w:rPr>
                <w:rFonts w:ascii="Times New Roman" w:hAnsi="Times New Roman"/>
              </w:rPr>
              <w:t>Тема</w:t>
            </w:r>
            <w:r w:rsidR="00683836">
              <w:rPr>
                <w:rFonts w:ascii="Times New Roman" w:hAnsi="Times New Roman"/>
              </w:rPr>
              <w:t xml:space="preserve"> (</w:t>
            </w:r>
            <w:r w:rsidR="004C35E3">
              <w:rPr>
                <w:rFonts w:ascii="Times New Roman" w:hAnsi="Times New Roman"/>
              </w:rPr>
              <w:t>измененная</w:t>
            </w:r>
            <w:r w:rsidR="00683836">
              <w:rPr>
                <w:rFonts w:ascii="Times New Roman" w:hAnsi="Times New Roman"/>
              </w:rPr>
              <w:t>)</w:t>
            </w:r>
            <w:r w:rsidRPr="004665F5">
              <w:rPr>
                <w:rFonts w:ascii="Times New Roman" w:hAnsi="Times New Roman"/>
              </w:rPr>
              <w:t>:</w:t>
            </w:r>
          </w:p>
        </w:tc>
        <w:tc>
          <w:tcPr>
            <w:tcW w:w="4192" w:type="pct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14:paraId="589E6EF0" w14:textId="77777777" w:rsidR="003B3E74" w:rsidRPr="004665F5" w:rsidRDefault="003B3E74" w:rsidP="00683836">
            <w:pPr>
              <w:spacing w:line="228" w:lineRule="auto"/>
              <w:rPr>
                <w:rFonts w:ascii="Times New Roman" w:hAnsi="Times New Roman"/>
                <w:i/>
              </w:rPr>
            </w:pPr>
          </w:p>
        </w:tc>
      </w:tr>
      <w:tr w:rsidR="003B3E74" w:rsidRPr="004665F5" w14:paraId="207A7B1F" w14:textId="77777777" w:rsidTr="003B3E74">
        <w:tc>
          <w:tcPr>
            <w:tcW w:w="5000" w:type="pct"/>
            <w:gridSpan w:val="8"/>
          </w:tcPr>
          <w:p w14:paraId="5C721AC9" w14:textId="77777777" w:rsidR="003B3E74" w:rsidRPr="004665F5" w:rsidRDefault="003B3E74" w:rsidP="00683836">
            <w:pPr>
              <w:spacing w:line="228" w:lineRule="auto"/>
              <w:rPr>
                <w:rFonts w:ascii="Times New Roman" w:hAnsi="Times New Roman"/>
              </w:rPr>
            </w:pPr>
          </w:p>
        </w:tc>
      </w:tr>
      <w:tr w:rsidR="003B3E74" w:rsidRPr="004665F5" w14:paraId="36AAA1E2" w14:textId="77777777" w:rsidTr="004C35E3">
        <w:tc>
          <w:tcPr>
            <w:tcW w:w="5000" w:type="pct"/>
            <w:gridSpan w:val="8"/>
            <w:tcBorders>
              <w:top w:val="single" w:sz="4" w:space="0" w:color="auto"/>
            </w:tcBorders>
          </w:tcPr>
          <w:p w14:paraId="15D20F88" w14:textId="0154B6C3" w:rsidR="003B3E74" w:rsidRPr="004665F5" w:rsidRDefault="004C35E3" w:rsidP="00683836">
            <w:pPr>
              <w:spacing w:line="228" w:lineRule="auto"/>
              <w:rPr>
                <w:rFonts w:ascii="Times New Roman" w:hAnsi="Times New Roman"/>
                <w:i/>
              </w:rPr>
            </w:pPr>
            <w:r w:rsidRPr="004C35E3">
              <w:rPr>
                <w:rFonts w:ascii="Times New Roman" w:hAnsi="Times New Roman"/>
                <w:i/>
              </w:rPr>
              <w:t xml:space="preserve">Обоснование </w:t>
            </w:r>
            <w:r w:rsidRPr="004C35E3">
              <w:rPr>
                <w:rFonts w:ascii="Times New Roman" w:hAnsi="Times New Roman"/>
                <w:i/>
              </w:rPr>
              <w:t>причин изменения темы диссертационного исследования</w:t>
            </w:r>
            <w:r>
              <w:rPr>
                <w:rFonts w:ascii="Times New Roman" w:hAnsi="Times New Roman"/>
                <w:i/>
              </w:rPr>
              <w:t>:</w:t>
            </w:r>
          </w:p>
        </w:tc>
      </w:tr>
      <w:tr w:rsidR="004C35E3" w:rsidRPr="004665F5" w14:paraId="2801E98E" w14:textId="77777777" w:rsidTr="004C35E3">
        <w:tc>
          <w:tcPr>
            <w:tcW w:w="5000" w:type="pct"/>
            <w:gridSpan w:val="8"/>
            <w:tcBorders>
              <w:bottom w:val="single" w:sz="2" w:space="0" w:color="auto"/>
            </w:tcBorders>
          </w:tcPr>
          <w:p w14:paraId="3E74F5AE" w14:textId="77777777" w:rsidR="004C35E3" w:rsidRPr="004665F5" w:rsidRDefault="004C35E3" w:rsidP="00683836">
            <w:pPr>
              <w:spacing w:line="228" w:lineRule="auto"/>
              <w:rPr>
                <w:rFonts w:ascii="Times New Roman" w:hAnsi="Times New Roman"/>
                <w:i/>
              </w:rPr>
            </w:pPr>
          </w:p>
        </w:tc>
      </w:tr>
      <w:tr w:rsidR="004C35E3" w:rsidRPr="004665F5" w14:paraId="4AFB9590" w14:textId="77777777" w:rsidTr="004C35E3">
        <w:tc>
          <w:tcPr>
            <w:tcW w:w="5000" w:type="pct"/>
            <w:gridSpan w:val="8"/>
            <w:tcBorders>
              <w:bottom w:val="single" w:sz="2" w:space="0" w:color="auto"/>
            </w:tcBorders>
          </w:tcPr>
          <w:p w14:paraId="6E68F13D" w14:textId="77777777" w:rsidR="004C35E3" w:rsidRPr="004665F5" w:rsidRDefault="004C35E3" w:rsidP="00683836">
            <w:pPr>
              <w:spacing w:line="228" w:lineRule="auto"/>
              <w:rPr>
                <w:rFonts w:ascii="Times New Roman" w:hAnsi="Times New Roman"/>
                <w:i/>
              </w:rPr>
            </w:pPr>
          </w:p>
        </w:tc>
      </w:tr>
      <w:tr w:rsidR="004C35E3" w:rsidRPr="004665F5" w14:paraId="60C17106" w14:textId="77777777" w:rsidTr="004C35E3">
        <w:tc>
          <w:tcPr>
            <w:tcW w:w="5000" w:type="pct"/>
            <w:gridSpan w:val="8"/>
            <w:tcBorders>
              <w:bottom w:val="single" w:sz="2" w:space="0" w:color="auto"/>
            </w:tcBorders>
          </w:tcPr>
          <w:p w14:paraId="5CA27DD0" w14:textId="77777777" w:rsidR="004C35E3" w:rsidRPr="004665F5" w:rsidRDefault="004C35E3" w:rsidP="00683836">
            <w:pPr>
              <w:spacing w:line="228" w:lineRule="auto"/>
              <w:rPr>
                <w:rFonts w:ascii="Times New Roman" w:hAnsi="Times New Roman"/>
                <w:i/>
              </w:rPr>
            </w:pPr>
          </w:p>
        </w:tc>
      </w:tr>
      <w:tr w:rsidR="00336A61" w:rsidRPr="004665F5" w14:paraId="31612960" w14:textId="77777777" w:rsidTr="004C35E3">
        <w:tc>
          <w:tcPr>
            <w:tcW w:w="2804" w:type="pct"/>
            <w:gridSpan w:val="5"/>
            <w:tcBorders>
              <w:top w:val="single" w:sz="2" w:space="0" w:color="auto"/>
            </w:tcBorders>
          </w:tcPr>
          <w:p w14:paraId="265C29EB" w14:textId="14D83DCF" w:rsidR="00336A61" w:rsidRPr="004665F5" w:rsidRDefault="00336A61" w:rsidP="00683836">
            <w:pPr>
              <w:spacing w:line="228" w:lineRule="auto"/>
              <w:rPr>
                <w:rFonts w:ascii="Times New Roman" w:hAnsi="Times New Roman"/>
                <w:i/>
              </w:rPr>
            </w:pPr>
            <w:r w:rsidRPr="004665F5">
              <w:rPr>
                <w:rFonts w:ascii="Times New Roman" w:hAnsi="Times New Roman"/>
              </w:rPr>
              <w:t>Научный руководитель(-и) или консультант(-</w:t>
            </w:r>
            <w:proofErr w:type="gramStart"/>
            <w:r w:rsidRPr="004665F5">
              <w:rPr>
                <w:rFonts w:ascii="Times New Roman" w:hAnsi="Times New Roman"/>
              </w:rPr>
              <w:t>ы)</w:t>
            </w:r>
            <w:r w:rsidR="00CC5D7B" w:rsidRPr="004665F5">
              <w:rPr>
                <w:rFonts w:ascii="Times New Roman" w:hAnsi="Times New Roman"/>
              </w:rPr>
              <w:t>*</w:t>
            </w:r>
            <w:proofErr w:type="gramEnd"/>
            <w:r w:rsidRPr="004665F5">
              <w:rPr>
                <w:rFonts w:ascii="Times New Roman" w:hAnsi="Times New Roman"/>
              </w:rPr>
              <w:t>:</w:t>
            </w:r>
          </w:p>
        </w:tc>
        <w:tc>
          <w:tcPr>
            <w:tcW w:w="2196" w:type="pct"/>
            <w:gridSpan w:val="3"/>
            <w:tcBorders>
              <w:top w:val="single" w:sz="2" w:space="0" w:color="auto"/>
              <w:bottom w:val="single" w:sz="4" w:space="0" w:color="auto"/>
            </w:tcBorders>
          </w:tcPr>
          <w:p w14:paraId="6D1A9F60" w14:textId="610560B7" w:rsidR="00336A61" w:rsidRPr="004665F5" w:rsidRDefault="00336A61" w:rsidP="00683836">
            <w:pPr>
              <w:spacing w:line="228" w:lineRule="auto"/>
              <w:rPr>
                <w:rFonts w:ascii="Times New Roman" w:hAnsi="Times New Roman"/>
                <w:i/>
              </w:rPr>
            </w:pPr>
          </w:p>
        </w:tc>
      </w:tr>
      <w:tr w:rsidR="00336A61" w:rsidRPr="004665F5" w14:paraId="07FFD1AC" w14:textId="77777777" w:rsidTr="004C35E3">
        <w:trPr>
          <w:trHeight w:val="113"/>
        </w:trPr>
        <w:tc>
          <w:tcPr>
            <w:tcW w:w="2804" w:type="pct"/>
            <w:gridSpan w:val="5"/>
          </w:tcPr>
          <w:p w14:paraId="011EE09B" w14:textId="7C1B7AD0" w:rsidR="00336A61" w:rsidRPr="004665F5" w:rsidRDefault="00336A61" w:rsidP="00683836">
            <w:pPr>
              <w:spacing w:line="228" w:lineRule="auto"/>
              <w:jc w:val="center"/>
              <w:rPr>
                <w:rFonts w:ascii="Times New Roman" w:hAnsi="Times New Roman"/>
                <w:vertAlign w:val="superscript"/>
              </w:rPr>
            </w:pPr>
            <w:r w:rsidRPr="004665F5">
              <w:rPr>
                <w:rFonts w:ascii="Times New Roman" w:hAnsi="Times New Roman"/>
                <w:i/>
                <w:color w:val="000000"/>
                <w:vertAlign w:val="superscript"/>
              </w:rPr>
              <w:t>(выбрать нужное)</w:t>
            </w:r>
          </w:p>
        </w:tc>
        <w:tc>
          <w:tcPr>
            <w:tcW w:w="976" w:type="pct"/>
            <w:tcBorders>
              <w:top w:val="single" w:sz="4" w:space="0" w:color="auto"/>
            </w:tcBorders>
          </w:tcPr>
          <w:p w14:paraId="189B5880" w14:textId="77777777" w:rsidR="00336A61" w:rsidRPr="004665F5" w:rsidRDefault="00336A61" w:rsidP="00683836">
            <w:pPr>
              <w:spacing w:line="228" w:lineRule="auto"/>
              <w:jc w:val="center"/>
              <w:rPr>
                <w:rFonts w:ascii="Times New Roman" w:hAnsi="Times New Roman"/>
                <w:i/>
                <w:vertAlign w:val="superscript"/>
              </w:rPr>
            </w:pPr>
          </w:p>
        </w:tc>
        <w:tc>
          <w:tcPr>
            <w:tcW w:w="610" w:type="pct"/>
            <w:tcBorders>
              <w:top w:val="single" w:sz="4" w:space="0" w:color="auto"/>
            </w:tcBorders>
          </w:tcPr>
          <w:p w14:paraId="1A9EF734" w14:textId="77777777" w:rsidR="00336A61" w:rsidRPr="004665F5" w:rsidRDefault="00336A61" w:rsidP="00683836">
            <w:pPr>
              <w:spacing w:line="228" w:lineRule="auto"/>
              <w:jc w:val="center"/>
              <w:rPr>
                <w:rFonts w:ascii="Times New Roman" w:hAnsi="Times New Roman"/>
                <w:i/>
                <w:vertAlign w:val="superscript"/>
              </w:rPr>
            </w:pPr>
          </w:p>
        </w:tc>
        <w:tc>
          <w:tcPr>
            <w:tcW w:w="610" w:type="pct"/>
            <w:tcBorders>
              <w:top w:val="single" w:sz="4" w:space="0" w:color="auto"/>
            </w:tcBorders>
          </w:tcPr>
          <w:p w14:paraId="5F7E368E" w14:textId="77777777" w:rsidR="00336A61" w:rsidRPr="004665F5" w:rsidRDefault="00336A61" w:rsidP="00683836">
            <w:pPr>
              <w:spacing w:line="228" w:lineRule="auto"/>
              <w:jc w:val="center"/>
              <w:rPr>
                <w:rFonts w:ascii="Times New Roman" w:hAnsi="Times New Roman"/>
                <w:i/>
                <w:vertAlign w:val="superscript"/>
              </w:rPr>
            </w:pPr>
          </w:p>
        </w:tc>
      </w:tr>
      <w:tr w:rsidR="003B3E74" w:rsidRPr="004665F5" w14:paraId="154149A4" w14:textId="77777777" w:rsidTr="003B3E74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p w14:paraId="777D1952" w14:textId="77777777" w:rsidR="003B3E74" w:rsidRPr="004665F5" w:rsidRDefault="003B3E74" w:rsidP="00683836">
            <w:pPr>
              <w:spacing w:line="228" w:lineRule="auto"/>
              <w:rPr>
                <w:rFonts w:ascii="Times New Roman" w:hAnsi="Times New Roman"/>
              </w:rPr>
            </w:pPr>
          </w:p>
        </w:tc>
      </w:tr>
      <w:tr w:rsidR="003B3E74" w:rsidRPr="004665F5" w14:paraId="5A6D8534" w14:textId="77777777" w:rsidTr="003B3E74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p w14:paraId="04B2CCF5" w14:textId="77777777" w:rsidR="003B3E74" w:rsidRPr="004665F5" w:rsidRDefault="003B3E74" w:rsidP="00683836">
            <w:pPr>
              <w:spacing w:line="228" w:lineRule="auto"/>
              <w:rPr>
                <w:rFonts w:ascii="Times New Roman" w:hAnsi="Times New Roman"/>
              </w:rPr>
            </w:pPr>
          </w:p>
        </w:tc>
      </w:tr>
      <w:tr w:rsidR="003B3E74" w:rsidRPr="004665F5" w14:paraId="1C33EA4F" w14:textId="77777777" w:rsidTr="003B3E74">
        <w:tc>
          <w:tcPr>
            <w:tcW w:w="5000" w:type="pct"/>
            <w:gridSpan w:val="8"/>
            <w:tcBorders>
              <w:top w:val="single" w:sz="4" w:space="0" w:color="auto"/>
            </w:tcBorders>
          </w:tcPr>
          <w:p w14:paraId="369C108E" w14:textId="77777777" w:rsidR="003B3E74" w:rsidRPr="004665F5" w:rsidRDefault="003B3E74" w:rsidP="00683836">
            <w:pPr>
              <w:spacing w:line="228" w:lineRule="auto"/>
              <w:jc w:val="center"/>
              <w:rPr>
                <w:rFonts w:ascii="Times New Roman" w:hAnsi="Times New Roman"/>
                <w:i/>
                <w:vertAlign w:val="superscript"/>
              </w:rPr>
            </w:pPr>
            <w:r w:rsidRPr="004665F5">
              <w:rPr>
                <w:rFonts w:ascii="Times New Roman" w:hAnsi="Times New Roman"/>
                <w:i/>
                <w:vertAlign w:val="superscript"/>
              </w:rPr>
              <w:t>(должность, место работы, ученая степень, ученое звание, Ф.И.О.)</w:t>
            </w:r>
          </w:p>
        </w:tc>
      </w:tr>
    </w:tbl>
    <w:p w14:paraId="6AA811C9" w14:textId="77777777" w:rsidR="00CC5D7B" w:rsidRPr="004665F5" w:rsidRDefault="00CC5D7B" w:rsidP="00683836">
      <w:pPr>
        <w:spacing w:line="228" w:lineRule="auto"/>
        <w:ind w:left="1701"/>
        <w:jc w:val="both"/>
        <w:rPr>
          <w:rFonts w:ascii="Times New Roman" w:hAnsi="Times New Roman"/>
          <w:i/>
          <w:iCs/>
          <w:sz w:val="16"/>
          <w:szCs w:val="16"/>
        </w:rPr>
      </w:pPr>
      <w:r w:rsidRPr="004665F5">
        <w:rPr>
          <w:rFonts w:ascii="Times New Roman" w:hAnsi="Times New Roman"/>
          <w:i/>
          <w:iCs/>
          <w:sz w:val="16"/>
          <w:szCs w:val="16"/>
        </w:rPr>
        <w:t>* при наличии 2х специальностей ОБЯЗАТЕЛЬНО укажите это в соответствующем разделе служебной записки и внесите информацию о каждом научном руководителе/консультанте и каждом эксперте.</w:t>
      </w:r>
    </w:p>
    <w:p w14:paraId="12309BE7" w14:textId="317827C5" w:rsidR="00EC40A4" w:rsidRPr="004C35E3" w:rsidRDefault="00EC40A4" w:rsidP="00683836">
      <w:pPr>
        <w:spacing w:line="228" w:lineRule="auto"/>
        <w:jc w:val="both"/>
        <w:rPr>
          <w:rFonts w:ascii="Times New Roman" w:hAnsi="Times New Roman"/>
          <w:sz w:val="16"/>
          <w:szCs w:val="16"/>
        </w:rPr>
      </w:pPr>
    </w:p>
    <w:p w14:paraId="5414EB93" w14:textId="77777777" w:rsidR="00AD6B51" w:rsidRPr="004665F5" w:rsidRDefault="00AD6B51" w:rsidP="00683836">
      <w:pPr>
        <w:spacing w:line="228" w:lineRule="auto"/>
        <w:jc w:val="both"/>
        <w:rPr>
          <w:rFonts w:ascii="Times New Roman" w:hAnsi="Times New Roman"/>
          <w:bCs/>
          <w:lang w:eastAsia="en-US"/>
        </w:rPr>
      </w:pPr>
      <w:r w:rsidRPr="004665F5">
        <w:rPr>
          <w:rFonts w:ascii="Times New Roman" w:hAnsi="Times New Roman"/>
          <w:bCs/>
          <w:lang w:eastAsia="en-US"/>
        </w:rPr>
        <w:t xml:space="preserve">В работе использовался/не использовался текст, сгенерированный ИИ для </w:t>
      </w:r>
    </w:p>
    <w:tbl>
      <w:tblPr>
        <w:tblStyle w:val="2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4"/>
      </w:tblGrid>
      <w:tr w:rsidR="00AD6B51" w:rsidRPr="004665F5" w14:paraId="71C53D28" w14:textId="77777777" w:rsidTr="0028442A">
        <w:trPr>
          <w:jc w:val="center"/>
        </w:trPr>
        <w:tc>
          <w:tcPr>
            <w:tcW w:w="5000" w:type="pct"/>
            <w:tcBorders>
              <w:bottom w:val="single" w:sz="4" w:space="0" w:color="auto"/>
            </w:tcBorders>
          </w:tcPr>
          <w:p w14:paraId="419E5239" w14:textId="77777777" w:rsidR="00AD6B51" w:rsidRPr="004665F5" w:rsidRDefault="00AD6B51" w:rsidP="00683836">
            <w:pPr>
              <w:spacing w:line="228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4665F5">
              <w:rPr>
                <w:rFonts w:ascii="Times New Roman" w:hAnsi="Times New Roman" w:cs="Times New Roman"/>
                <w:i/>
                <w:iCs/>
              </w:rPr>
              <w:t>(вписать нужное, например, для составления списка литературы)</w:t>
            </w:r>
          </w:p>
        </w:tc>
      </w:tr>
    </w:tbl>
    <w:p w14:paraId="36C80950" w14:textId="77777777" w:rsidR="00AD6B51" w:rsidRPr="004665F5" w:rsidRDefault="00AD6B51" w:rsidP="00683836">
      <w:pPr>
        <w:spacing w:line="228" w:lineRule="auto"/>
        <w:jc w:val="both"/>
        <w:rPr>
          <w:rFonts w:ascii="Times New Roman" w:hAnsi="Times New Roman"/>
          <w:bCs/>
          <w:lang w:eastAsia="en-US"/>
        </w:rPr>
      </w:pPr>
      <w:r w:rsidRPr="004665F5">
        <w:rPr>
          <w:rFonts w:ascii="Times New Roman" w:hAnsi="Times New Roman"/>
          <w:bCs/>
          <w:lang w:eastAsia="en-US"/>
        </w:rPr>
        <w:t>в объеме, допустимом Регламентом работы с ГИИ в ВолгГМУ.</w:t>
      </w:r>
    </w:p>
    <w:p w14:paraId="331A1D8D" w14:textId="77777777" w:rsidR="00AD6B51" w:rsidRPr="004C35E3" w:rsidRDefault="00AD6B51" w:rsidP="00683836">
      <w:pPr>
        <w:spacing w:line="228" w:lineRule="auto"/>
        <w:jc w:val="both"/>
        <w:rPr>
          <w:rFonts w:ascii="Times New Roman" w:hAnsi="Times New Roman"/>
          <w:sz w:val="16"/>
          <w:szCs w:val="16"/>
          <w:lang w:eastAsia="en-US"/>
        </w:rPr>
      </w:pPr>
    </w:p>
    <w:p w14:paraId="0BEC7BC0" w14:textId="77777777" w:rsidR="00AD6B51" w:rsidRPr="004665F5" w:rsidRDefault="00AD6B51" w:rsidP="00683836">
      <w:pPr>
        <w:spacing w:line="228" w:lineRule="auto"/>
        <w:jc w:val="both"/>
        <w:rPr>
          <w:rFonts w:ascii="Times New Roman" w:hAnsi="Times New Roman"/>
          <w:b/>
          <w:bCs/>
          <w:lang w:eastAsia="en-US"/>
        </w:rPr>
      </w:pPr>
      <w:r w:rsidRPr="004665F5">
        <w:rPr>
          <w:rFonts w:ascii="Times New Roman" w:hAnsi="Times New Roman"/>
          <w:b/>
          <w:bCs/>
          <w:lang w:eastAsia="en-US"/>
        </w:rPr>
        <w:t>Список прилагаемых документов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23"/>
        <w:gridCol w:w="8725"/>
      </w:tblGrid>
      <w:tr w:rsidR="00AD6B51" w:rsidRPr="004665F5" w14:paraId="04118969" w14:textId="77777777" w:rsidTr="00683836">
        <w:tc>
          <w:tcPr>
            <w:tcW w:w="333" w:type="pct"/>
          </w:tcPr>
          <w:p w14:paraId="0A5419D8" w14:textId="77777777" w:rsidR="00AD6B51" w:rsidRPr="004665F5" w:rsidRDefault="00AD6B51" w:rsidP="00683836">
            <w:pPr>
              <w:spacing w:line="228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4665F5">
              <w:rPr>
                <w:rFonts w:ascii="Times New Roman" w:hAnsi="Times New Roman"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4667" w:type="pct"/>
          </w:tcPr>
          <w:p w14:paraId="57702392" w14:textId="77777777" w:rsidR="00AD6B51" w:rsidRPr="004665F5" w:rsidRDefault="00AD6B51" w:rsidP="00683836">
            <w:pPr>
              <w:spacing w:line="228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4665F5">
              <w:rPr>
                <w:rFonts w:ascii="Times New Roman" w:hAnsi="Times New Roman"/>
                <w:sz w:val="20"/>
                <w:szCs w:val="20"/>
                <w:lang w:eastAsia="en-US"/>
              </w:rPr>
              <w:t>Название документа</w:t>
            </w:r>
          </w:p>
        </w:tc>
      </w:tr>
      <w:tr w:rsidR="00AD6B51" w:rsidRPr="004665F5" w14:paraId="7F899CA9" w14:textId="77777777" w:rsidTr="00683836">
        <w:tc>
          <w:tcPr>
            <w:tcW w:w="333" w:type="pct"/>
          </w:tcPr>
          <w:p w14:paraId="2FD12DCE" w14:textId="77777777" w:rsidR="00AD6B51" w:rsidRPr="004665F5" w:rsidRDefault="00AD6B51" w:rsidP="00683836">
            <w:pPr>
              <w:spacing w:line="228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665F5">
              <w:rPr>
                <w:rFonts w:ascii="Times New Roman" w:hAnsi="Times New Roman"/>
                <w:lang w:eastAsia="en-US"/>
              </w:rPr>
              <w:t>1.</w:t>
            </w:r>
          </w:p>
        </w:tc>
        <w:tc>
          <w:tcPr>
            <w:tcW w:w="4667" w:type="pct"/>
          </w:tcPr>
          <w:p w14:paraId="06D6F535" w14:textId="7E5BBBCB" w:rsidR="00AD6B51" w:rsidRPr="004665F5" w:rsidRDefault="00AD6B51" w:rsidP="00683836">
            <w:pPr>
              <w:spacing w:line="228" w:lineRule="auto"/>
              <w:jc w:val="both"/>
              <w:rPr>
                <w:rFonts w:ascii="Times New Roman" w:hAnsi="Times New Roman"/>
                <w:lang w:eastAsia="en-US"/>
              </w:rPr>
            </w:pPr>
            <w:r w:rsidRPr="004665F5">
              <w:rPr>
                <w:rFonts w:ascii="Times New Roman" w:hAnsi="Times New Roman"/>
                <w:lang w:eastAsia="en-US"/>
              </w:rPr>
              <w:t xml:space="preserve">Выписка из протокола </w:t>
            </w:r>
            <w:proofErr w:type="gramStart"/>
            <w:r w:rsidRPr="004665F5">
              <w:rPr>
                <w:rFonts w:ascii="Times New Roman" w:hAnsi="Times New Roman"/>
                <w:lang w:eastAsia="en-US"/>
              </w:rPr>
              <w:t>№….</w:t>
            </w:r>
            <w:proofErr w:type="gramEnd"/>
            <w:r w:rsidRPr="004665F5">
              <w:rPr>
                <w:rFonts w:ascii="Times New Roman" w:hAnsi="Times New Roman"/>
                <w:lang w:eastAsia="en-US"/>
              </w:rPr>
              <w:t>. от «__»_____20___г. Проблемной комиссии</w:t>
            </w:r>
          </w:p>
        </w:tc>
      </w:tr>
      <w:tr w:rsidR="00AD6B51" w:rsidRPr="004665F5" w14:paraId="2B698797" w14:textId="77777777" w:rsidTr="00683836">
        <w:tc>
          <w:tcPr>
            <w:tcW w:w="333" w:type="pct"/>
          </w:tcPr>
          <w:p w14:paraId="5D4BF841" w14:textId="77777777" w:rsidR="00AD6B51" w:rsidRPr="004665F5" w:rsidRDefault="00AD6B51" w:rsidP="00683836">
            <w:pPr>
              <w:spacing w:line="228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665F5">
              <w:rPr>
                <w:rFonts w:ascii="Times New Roman" w:hAnsi="Times New Roman"/>
                <w:lang w:eastAsia="en-US"/>
              </w:rPr>
              <w:t>2.</w:t>
            </w:r>
          </w:p>
        </w:tc>
        <w:tc>
          <w:tcPr>
            <w:tcW w:w="4667" w:type="pct"/>
          </w:tcPr>
          <w:p w14:paraId="467FAF01" w14:textId="606F69F3" w:rsidR="00AD6B51" w:rsidRPr="004665F5" w:rsidRDefault="00D90192" w:rsidP="00683836">
            <w:pPr>
              <w:suppressAutoHyphens/>
              <w:spacing w:line="228" w:lineRule="auto"/>
              <w:rPr>
                <w:rFonts w:ascii="Times New Roman" w:hAnsi="Times New Roman"/>
                <w:i/>
              </w:rPr>
            </w:pPr>
            <w:proofErr w:type="gramStart"/>
            <w:r w:rsidRPr="004665F5">
              <w:rPr>
                <w:rFonts w:ascii="Times New Roman" w:hAnsi="Times New Roman"/>
                <w:i/>
              </w:rPr>
              <w:t>….</w:t>
            </w:r>
            <w:proofErr w:type="gramEnd"/>
            <w:r w:rsidRPr="004665F5">
              <w:rPr>
                <w:rFonts w:ascii="Times New Roman" w:hAnsi="Times New Roman"/>
                <w:i/>
              </w:rPr>
              <w:t xml:space="preserve"> и далее согласно перечню требуемых документов…</w:t>
            </w:r>
          </w:p>
        </w:tc>
      </w:tr>
    </w:tbl>
    <w:p w14:paraId="144423D6" w14:textId="77777777" w:rsidR="00AD6B51" w:rsidRPr="006E088C" w:rsidRDefault="00AD6B51" w:rsidP="00683836">
      <w:pPr>
        <w:spacing w:line="228" w:lineRule="auto"/>
        <w:jc w:val="both"/>
        <w:rPr>
          <w:rFonts w:ascii="Times New Roman" w:hAnsi="Times New Roman"/>
          <w:lang w:eastAsia="en-US"/>
        </w:rPr>
      </w:pPr>
      <w:bookmarkStart w:id="1" w:name="_GoBack"/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0"/>
        <w:gridCol w:w="1913"/>
        <w:gridCol w:w="252"/>
        <w:gridCol w:w="20"/>
        <w:gridCol w:w="1777"/>
        <w:gridCol w:w="534"/>
        <w:gridCol w:w="174"/>
        <w:gridCol w:w="13"/>
        <w:gridCol w:w="1161"/>
        <w:gridCol w:w="193"/>
        <w:gridCol w:w="387"/>
        <w:gridCol w:w="290"/>
        <w:gridCol w:w="291"/>
      </w:tblGrid>
      <w:tr w:rsidR="00AD6B51" w:rsidRPr="004665F5" w14:paraId="225A57F8" w14:textId="77777777" w:rsidTr="003B3E74">
        <w:trPr>
          <w:trHeight w:val="20"/>
        </w:trPr>
        <w:tc>
          <w:tcPr>
            <w:tcW w:w="4253" w:type="dxa"/>
            <w:gridSpan w:val="2"/>
          </w:tcPr>
          <w:bookmarkEnd w:id="1"/>
          <w:p w14:paraId="40F004BC" w14:textId="5C2EBB95" w:rsidR="00AD6B51" w:rsidRPr="004665F5" w:rsidRDefault="003B3E74" w:rsidP="00683836">
            <w:pPr>
              <w:spacing w:line="228" w:lineRule="auto"/>
              <w:jc w:val="both"/>
              <w:rPr>
                <w:rFonts w:ascii="Times New Roman" w:hAnsi="Times New Roman"/>
              </w:rPr>
            </w:pPr>
            <w:r w:rsidRPr="004665F5">
              <w:rPr>
                <w:rFonts w:ascii="Times New Roman" w:hAnsi="Times New Roman"/>
              </w:rPr>
              <w:t>Н</w:t>
            </w:r>
            <w:r w:rsidR="00AD6B51" w:rsidRPr="004665F5">
              <w:rPr>
                <w:rFonts w:ascii="Times New Roman" w:hAnsi="Times New Roman"/>
              </w:rPr>
              <w:t>аучный руководитель</w:t>
            </w:r>
          </w:p>
          <w:p w14:paraId="62D9E779" w14:textId="52F277E3" w:rsidR="00AD6B51" w:rsidRPr="004665F5" w:rsidRDefault="00AD6B51" w:rsidP="00683836">
            <w:pPr>
              <w:spacing w:line="228" w:lineRule="auto"/>
              <w:rPr>
                <w:rFonts w:ascii="Times New Roman" w:hAnsi="Times New Roman"/>
              </w:rPr>
            </w:pPr>
            <w:r w:rsidRPr="004665F5">
              <w:rPr>
                <w:rFonts w:ascii="Times New Roman" w:hAnsi="Times New Roman"/>
              </w:rPr>
              <w:t>ученая степень, ученое звание, должность, место работы</w:t>
            </w:r>
          </w:p>
        </w:tc>
        <w:tc>
          <w:tcPr>
            <w:tcW w:w="2757" w:type="dxa"/>
            <w:gridSpan w:val="5"/>
            <w:vAlign w:val="center"/>
          </w:tcPr>
          <w:p w14:paraId="5C920451" w14:textId="77777777" w:rsidR="00AD6B51" w:rsidRPr="004665F5" w:rsidRDefault="00AD6B51" w:rsidP="00683836">
            <w:pPr>
              <w:spacing w:line="228" w:lineRule="auto"/>
              <w:jc w:val="center"/>
              <w:rPr>
                <w:rFonts w:ascii="Times New Roman" w:hAnsi="Times New Roman"/>
                <w:i/>
                <w:iCs/>
              </w:rPr>
            </w:pPr>
            <w:r w:rsidRPr="004665F5">
              <w:rPr>
                <w:rFonts w:ascii="Times New Roman" w:hAnsi="Times New Roman"/>
                <w:i/>
                <w:iCs/>
              </w:rPr>
              <w:t>подпись</w:t>
            </w:r>
          </w:p>
        </w:tc>
        <w:tc>
          <w:tcPr>
            <w:tcW w:w="2335" w:type="dxa"/>
            <w:gridSpan w:val="6"/>
            <w:vAlign w:val="bottom"/>
          </w:tcPr>
          <w:p w14:paraId="68BC7ED3" w14:textId="77777777" w:rsidR="00AD6B51" w:rsidRPr="004665F5" w:rsidRDefault="00AD6B51" w:rsidP="00683836">
            <w:pPr>
              <w:spacing w:line="228" w:lineRule="auto"/>
              <w:jc w:val="right"/>
              <w:rPr>
                <w:rFonts w:ascii="Times New Roman" w:hAnsi="Times New Roman"/>
              </w:rPr>
            </w:pPr>
            <w:r w:rsidRPr="004665F5">
              <w:rPr>
                <w:rFonts w:ascii="Times New Roman" w:hAnsi="Times New Roman"/>
              </w:rPr>
              <w:t>И.О. Фамилия</w:t>
            </w:r>
          </w:p>
        </w:tc>
      </w:tr>
      <w:tr w:rsidR="00336A61" w:rsidRPr="004665F5" w14:paraId="2C5F013F" w14:textId="77777777" w:rsidTr="00065CD1">
        <w:trPr>
          <w:trHeight w:val="20"/>
        </w:trPr>
        <w:tc>
          <w:tcPr>
            <w:tcW w:w="2340" w:type="dxa"/>
          </w:tcPr>
          <w:p w14:paraId="7EED8D79" w14:textId="77777777" w:rsidR="00336A61" w:rsidRPr="004665F5" w:rsidRDefault="00336A61" w:rsidP="00683836">
            <w:pPr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913" w:type="dxa"/>
          </w:tcPr>
          <w:p w14:paraId="7A5946A0" w14:textId="77777777" w:rsidR="00336A61" w:rsidRPr="004665F5" w:rsidRDefault="00336A61" w:rsidP="00683836">
            <w:pPr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770" w:type="dxa"/>
            <w:gridSpan w:val="6"/>
            <w:tcBorders>
              <w:top w:val="single" w:sz="4" w:space="0" w:color="auto"/>
            </w:tcBorders>
          </w:tcPr>
          <w:p w14:paraId="2786EEF9" w14:textId="77777777" w:rsidR="00336A61" w:rsidRPr="004665F5" w:rsidRDefault="00336A61" w:rsidP="00683836">
            <w:pPr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14:paraId="7E8A7D9A" w14:textId="77777777" w:rsidR="00336A61" w:rsidRPr="004665F5" w:rsidRDefault="00336A61" w:rsidP="00683836">
            <w:pPr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161" w:type="dxa"/>
            <w:gridSpan w:val="4"/>
          </w:tcPr>
          <w:p w14:paraId="22017129" w14:textId="77777777" w:rsidR="00336A61" w:rsidRPr="004665F5" w:rsidRDefault="00336A61" w:rsidP="00683836">
            <w:pPr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</w:tr>
      <w:tr w:rsidR="00DB1EEF" w:rsidRPr="004665F5" w14:paraId="22518214" w14:textId="77777777" w:rsidTr="00E92FF5">
        <w:trPr>
          <w:trHeight w:val="20"/>
        </w:trPr>
        <w:tc>
          <w:tcPr>
            <w:tcW w:w="4253" w:type="dxa"/>
            <w:gridSpan w:val="2"/>
          </w:tcPr>
          <w:p w14:paraId="14814DC1" w14:textId="3FD1341B" w:rsidR="00DB1EEF" w:rsidRPr="004665F5" w:rsidRDefault="00DB1EEF" w:rsidP="00683836">
            <w:pPr>
              <w:spacing w:line="228" w:lineRule="auto"/>
              <w:jc w:val="both"/>
              <w:rPr>
                <w:rFonts w:ascii="Times New Roman" w:hAnsi="Times New Roman"/>
              </w:rPr>
            </w:pPr>
            <w:r w:rsidRPr="004665F5">
              <w:rPr>
                <w:rFonts w:ascii="Times New Roman" w:hAnsi="Times New Roman"/>
              </w:rPr>
              <w:t>Ответственный исполнитель</w:t>
            </w:r>
          </w:p>
        </w:tc>
        <w:tc>
          <w:tcPr>
            <w:tcW w:w="2770" w:type="dxa"/>
            <w:gridSpan w:val="6"/>
            <w:tcBorders>
              <w:bottom w:val="single" w:sz="4" w:space="0" w:color="auto"/>
            </w:tcBorders>
          </w:tcPr>
          <w:p w14:paraId="281B3776" w14:textId="77777777" w:rsidR="00DB1EEF" w:rsidRPr="004665F5" w:rsidRDefault="00DB1EEF" w:rsidP="00683836">
            <w:pPr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22" w:type="dxa"/>
            <w:gridSpan w:val="5"/>
          </w:tcPr>
          <w:p w14:paraId="19DBDA46" w14:textId="191C0730" w:rsidR="00DB1EEF" w:rsidRPr="004665F5" w:rsidRDefault="00DB1EEF" w:rsidP="00683836">
            <w:pPr>
              <w:spacing w:line="228" w:lineRule="auto"/>
              <w:jc w:val="right"/>
              <w:rPr>
                <w:rFonts w:ascii="Times New Roman" w:hAnsi="Times New Roman"/>
              </w:rPr>
            </w:pPr>
            <w:r w:rsidRPr="004665F5">
              <w:rPr>
                <w:rFonts w:ascii="Times New Roman" w:hAnsi="Times New Roman"/>
              </w:rPr>
              <w:t>И.О. Фамилия</w:t>
            </w:r>
          </w:p>
        </w:tc>
      </w:tr>
      <w:tr w:rsidR="00DB1EEF" w:rsidRPr="004665F5" w14:paraId="75FA12D9" w14:textId="77777777" w:rsidTr="00A95952">
        <w:trPr>
          <w:trHeight w:val="20"/>
        </w:trPr>
        <w:tc>
          <w:tcPr>
            <w:tcW w:w="2340" w:type="dxa"/>
          </w:tcPr>
          <w:p w14:paraId="449DFD77" w14:textId="77777777" w:rsidR="00DB1EEF" w:rsidRPr="004665F5" w:rsidRDefault="00DB1EEF" w:rsidP="00683836">
            <w:pPr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913" w:type="dxa"/>
          </w:tcPr>
          <w:p w14:paraId="7C119585" w14:textId="77777777" w:rsidR="00DB1EEF" w:rsidRPr="004665F5" w:rsidRDefault="00DB1EEF" w:rsidP="00683836">
            <w:pPr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770" w:type="dxa"/>
            <w:gridSpan w:val="6"/>
            <w:tcBorders>
              <w:top w:val="single" w:sz="4" w:space="0" w:color="auto"/>
            </w:tcBorders>
          </w:tcPr>
          <w:p w14:paraId="66FE2CB9" w14:textId="77777777" w:rsidR="00DB1EEF" w:rsidRPr="004665F5" w:rsidRDefault="00DB1EEF" w:rsidP="00683836">
            <w:pPr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22" w:type="dxa"/>
            <w:gridSpan w:val="5"/>
          </w:tcPr>
          <w:p w14:paraId="58C418D9" w14:textId="77777777" w:rsidR="00DB1EEF" w:rsidRPr="004665F5" w:rsidRDefault="00DB1EEF" w:rsidP="00683836">
            <w:pPr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</w:tr>
      <w:tr w:rsidR="00AD6B51" w:rsidRPr="004665F5" w14:paraId="5EB3C6EB" w14:textId="77777777" w:rsidTr="003B3E74">
        <w:trPr>
          <w:trHeight w:val="20"/>
        </w:trPr>
        <w:tc>
          <w:tcPr>
            <w:tcW w:w="2340" w:type="dxa"/>
          </w:tcPr>
          <w:p w14:paraId="53BF8F13" w14:textId="77777777" w:rsidR="00AD6B51" w:rsidRPr="004665F5" w:rsidRDefault="00AD6B51" w:rsidP="00683836">
            <w:pPr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913" w:type="dxa"/>
          </w:tcPr>
          <w:p w14:paraId="76E0A6CA" w14:textId="77777777" w:rsidR="00AD6B51" w:rsidRPr="004665F5" w:rsidRDefault="00AD6B51" w:rsidP="00683836">
            <w:pPr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049" w:type="dxa"/>
            <w:gridSpan w:val="3"/>
            <w:vAlign w:val="center"/>
          </w:tcPr>
          <w:p w14:paraId="236B79E3" w14:textId="77777777" w:rsidR="00AD6B51" w:rsidRPr="004665F5" w:rsidRDefault="00AD6B51" w:rsidP="00683836">
            <w:pPr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34" w:type="dxa"/>
            <w:tcBorders>
              <w:bottom w:val="single" w:sz="4" w:space="0" w:color="auto"/>
            </w:tcBorders>
            <w:vAlign w:val="center"/>
          </w:tcPr>
          <w:p w14:paraId="6D2FBF85" w14:textId="77777777" w:rsidR="00AD6B51" w:rsidRPr="004665F5" w:rsidRDefault="00AD6B51" w:rsidP="00683836">
            <w:pPr>
              <w:spacing w:line="228" w:lineRule="auto"/>
              <w:jc w:val="both"/>
              <w:rPr>
                <w:rFonts w:ascii="Times New Roman" w:hAnsi="Times New Roman"/>
              </w:rPr>
            </w:pPr>
            <w:r w:rsidRPr="004665F5">
              <w:rPr>
                <w:rFonts w:ascii="Times New Roman" w:hAnsi="Times New Roman"/>
              </w:rPr>
              <w:t>«     »</w:t>
            </w:r>
          </w:p>
        </w:tc>
        <w:tc>
          <w:tcPr>
            <w:tcW w:w="187" w:type="dxa"/>
            <w:gridSpan w:val="2"/>
          </w:tcPr>
          <w:p w14:paraId="5BD34B26" w14:textId="77777777" w:rsidR="00AD6B51" w:rsidRPr="004665F5" w:rsidRDefault="00AD6B51" w:rsidP="00683836">
            <w:pPr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161" w:type="dxa"/>
            <w:tcBorders>
              <w:bottom w:val="single" w:sz="4" w:space="0" w:color="auto"/>
            </w:tcBorders>
          </w:tcPr>
          <w:p w14:paraId="53F6D821" w14:textId="77777777" w:rsidR="00AD6B51" w:rsidRPr="004665F5" w:rsidRDefault="00AD6B51" w:rsidP="00683836">
            <w:pPr>
              <w:spacing w:line="228" w:lineRule="auto"/>
              <w:jc w:val="both"/>
              <w:rPr>
                <w:rFonts w:ascii="Times New Roman" w:hAnsi="Times New Roman"/>
              </w:rPr>
            </w:pPr>
            <w:r w:rsidRPr="004665F5">
              <w:rPr>
                <w:rFonts w:ascii="Times New Roman" w:hAnsi="Times New Roman"/>
              </w:rPr>
              <w:t>«              »</w:t>
            </w:r>
          </w:p>
        </w:tc>
        <w:tc>
          <w:tcPr>
            <w:tcW w:w="193" w:type="dxa"/>
            <w:vAlign w:val="bottom"/>
          </w:tcPr>
          <w:p w14:paraId="3FCE5656" w14:textId="77777777" w:rsidR="00AD6B51" w:rsidRPr="004665F5" w:rsidRDefault="00AD6B51" w:rsidP="00683836">
            <w:pPr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87" w:type="dxa"/>
            <w:vAlign w:val="bottom"/>
          </w:tcPr>
          <w:p w14:paraId="69D2EDBE" w14:textId="77777777" w:rsidR="00AD6B51" w:rsidRPr="004665F5" w:rsidRDefault="00AD6B51" w:rsidP="00683836">
            <w:pPr>
              <w:spacing w:line="228" w:lineRule="auto"/>
              <w:jc w:val="both"/>
              <w:rPr>
                <w:rFonts w:ascii="Times New Roman" w:hAnsi="Times New Roman"/>
              </w:rPr>
            </w:pPr>
            <w:r w:rsidRPr="004665F5">
              <w:rPr>
                <w:rFonts w:ascii="Times New Roman" w:hAnsi="Times New Roman"/>
              </w:rPr>
              <w:t>202</w:t>
            </w:r>
          </w:p>
        </w:tc>
        <w:tc>
          <w:tcPr>
            <w:tcW w:w="290" w:type="dxa"/>
            <w:tcBorders>
              <w:bottom w:val="single" w:sz="4" w:space="0" w:color="auto"/>
            </w:tcBorders>
          </w:tcPr>
          <w:p w14:paraId="5BF77D52" w14:textId="77777777" w:rsidR="00AD6B51" w:rsidRPr="004665F5" w:rsidRDefault="00AD6B51" w:rsidP="00683836">
            <w:pPr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1" w:type="dxa"/>
          </w:tcPr>
          <w:p w14:paraId="408F90D3" w14:textId="77777777" w:rsidR="00AD6B51" w:rsidRPr="004665F5" w:rsidRDefault="00AD6B51" w:rsidP="00683836">
            <w:pPr>
              <w:spacing w:line="228" w:lineRule="auto"/>
              <w:jc w:val="both"/>
              <w:rPr>
                <w:rFonts w:ascii="Times New Roman" w:hAnsi="Times New Roman"/>
              </w:rPr>
            </w:pPr>
            <w:r w:rsidRPr="004665F5">
              <w:rPr>
                <w:rFonts w:ascii="Times New Roman" w:hAnsi="Times New Roman"/>
              </w:rPr>
              <w:t>г.</w:t>
            </w:r>
          </w:p>
        </w:tc>
      </w:tr>
      <w:tr w:rsidR="00AD6B51" w:rsidRPr="004C35E3" w14:paraId="6550A332" w14:textId="77777777" w:rsidTr="003B3E74">
        <w:trPr>
          <w:trHeight w:val="20"/>
        </w:trPr>
        <w:tc>
          <w:tcPr>
            <w:tcW w:w="2340" w:type="dxa"/>
          </w:tcPr>
          <w:p w14:paraId="31E2FE2A" w14:textId="2F14A901" w:rsidR="00AD6B51" w:rsidRPr="004C35E3" w:rsidRDefault="00AD6B51" w:rsidP="00683836">
            <w:pPr>
              <w:spacing w:line="228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C35E3">
              <w:rPr>
                <w:rFonts w:ascii="Times New Roman" w:hAnsi="Times New Roman"/>
                <w:sz w:val="20"/>
                <w:szCs w:val="20"/>
              </w:rPr>
              <w:t>Контактные данные</w:t>
            </w:r>
            <w:r w:rsidR="004665F5" w:rsidRPr="004C35E3">
              <w:rPr>
                <w:rFonts w:ascii="Times New Roman" w:hAnsi="Times New Roman"/>
                <w:sz w:val="20"/>
                <w:szCs w:val="20"/>
              </w:rPr>
              <w:t xml:space="preserve"> исполнителя</w:t>
            </w:r>
            <w:r w:rsidRPr="004C35E3">
              <w:rPr>
                <w:rFonts w:ascii="Times New Roman" w:hAnsi="Times New Roman"/>
                <w:sz w:val="20"/>
                <w:szCs w:val="20"/>
              </w:rPr>
              <w:t xml:space="preserve">: </w:t>
            </w:r>
          </w:p>
        </w:tc>
        <w:tc>
          <w:tcPr>
            <w:tcW w:w="2165" w:type="dxa"/>
            <w:gridSpan w:val="2"/>
            <w:tcBorders>
              <w:bottom w:val="single" w:sz="4" w:space="0" w:color="auto"/>
            </w:tcBorders>
          </w:tcPr>
          <w:p w14:paraId="6C3D4E19" w14:textId="77777777" w:rsidR="00AD6B51" w:rsidRPr="004C35E3" w:rsidRDefault="00AD6B51" w:rsidP="00683836">
            <w:pPr>
              <w:spacing w:line="228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" w:type="dxa"/>
          </w:tcPr>
          <w:p w14:paraId="06EA01CF" w14:textId="77777777" w:rsidR="00AD6B51" w:rsidRPr="004C35E3" w:rsidRDefault="00AD6B51" w:rsidP="00683836">
            <w:pPr>
              <w:spacing w:line="228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85" w:type="dxa"/>
            <w:gridSpan w:val="3"/>
            <w:tcBorders>
              <w:bottom w:val="single" w:sz="4" w:space="0" w:color="auto"/>
            </w:tcBorders>
          </w:tcPr>
          <w:p w14:paraId="5A5404E4" w14:textId="77777777" w:rsidR="00AD6B51" w:rsidRPr="004C35E3" w:rsidRDefault="00AD6B51" w:rsidP="00683836">
            <w:pPr>
              <w:spacing w:line="228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5" w:type="dxa"/>
            <w:gridSpan w:val="6"/>
          </w:tcPr>
          <w:p w14:paraId="644C7C7D" w14:textId="77777777" w:rsidR="00AD6B51" w:rsidRPr="004C35E3" w:rsidRDefault="00AD6B51" w:rsidP="00683836">
            <w:pPr>
              <w:spacing w:line="228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6B51" w:rsidRPr="004665F5" w14:paraId="5A124B83" w14:textId="77777777" w:rsidTr="003B3E74">
        <w:trPr>
          <w:trHeight w:val="20"/>
        </w:trPr>
        <w:tc>
          <w:tcPr>
            <w:tcW w:w="2340" w:type="dxa"/>
          </w:tcPr>
          <w:p w14:paraId="6191A28F" w14:textId="77777777" w:rsidR="00AD6B51" w:rsidRPr="004665F5" w:rsidRDefault="00AD6B51" w:rsidP="00683836">
            <w:pPr>
              <w:spacing w:line="228" w:lineRule="auto"/>
              <w:jc w:val="center"/>
              <w:rPr>
                <w:rFonts w:ascii="Times New Roman" w:hAnsi="Times New Roman"/>
                <w:i/>
                <w:iCs/>
                <w:vertAlign w:val="superscript"/>
              </w:rPr>
            </w:pPr>
          </w:p>
        </w:tc>
        <w:tc>
          <w:tcPr>
            <w:tcW w:w="2165" w:type="dxa"/>
            <w:gridSpan w:val="2"/>
            <w:tcBorders>
              <w:top w:val="single" w:sz="4" w:space="0" w:color="auto"/>
            </w:tcBorders>
          </w:tcPr>
          <w:p w14:paraId="2B162948" w14:textId="77777777" w:rsidR="00AD6B51" w:rsidRPr="004665F5" w:rsidRDefault="00AD6B51" w:rsidP="00683836">
            <w:pPr>
              <w:spacing w:line="228" w:lineRule="auto"/>
              <w:jc w:val="center"/>
              <w:rPr>
                <w:rFonts w:ascii="Times New Roman" w:hAnsi="Times New Roman"/>
                <w:i/>
                <w:iCs/>
                <w:vertAlign w:val="superscript"/>
              </w:rPr>
            </w:pPr>
            <w:r w:rsidRPr="004665F5">
              <w:rPr>
                <w:rFonts w:ascii="Times New Roman" w:hAnsi="Times New Roman"/>
                <w:i/>
                <w:iCs/>
                <w:vertAlign w:val="superscript"/>
              </w:rPr>
              <w:t>телефон</w:t>
            </w:r>
          </w:p>
        </w:tc>
        <w:tc>
          <w:tcPr>
            <w:tcW w:w="20" w:type="dxa"/>
          </w:tcPr>
          <w:p w14:paraId="0C3A8720" w14:textId="77777777" w:rsidR="00AD6B51" w:rsidRPr="004665F5" w:rsidRDefault="00AD6B51" w:rsidP="00683836">
            <w:pPr>
              <w:spacing w:line="228" w:lineRule="auto"/>
              <w:jc w:val="center"/>
              <w:rPr>
                <w:rFonts w:ascii="Times New Roman" w:hAnsi="Times New Roman"/>
                <w:i/>
                <w:iCs/>
                <w:vertAlign w:val="superscript"/>
              </w:rPr>
            </w:pPr>
          </w:p>
        </w:tc>
        <w:tc>
          <w:tcPr>
            <w:tcW w:w="2485" w:type="dxa"/>
            <w:gridSpan w:val="3"/>
            <w:tcBorders>
              <w:top w:val="single" w:sz="4" w:space="0" w:color="auto"/>
            </w:tcBorders>
          </w:tcPr>
          <w:p w14:paraId="3C5E938B" w14:textId="77777777" w:rsidR="00AD6B51" w:rsidRPr="004665F5" w:rsidRDefault="00AD6B51" w:rsidP="00683836">
            <w:pPr>
              <w:spacing w:line="228" w:lineRule="auto"/>
              <w:jc w:val="center"/>
              <w:rPr>
                <w:rFonts w:ascii="Times New Roman" w:hAnsi="Times New Roman"/>
                <w:i/>
                <w:iCs/>
                <w:vertAlign w:val="superscript"/>
              </w:rPr>
            </w:pPr>
            <w:r w:rsidRPr="004665F5">
              <w:rPr>
                <w:rFonts w:ascii="Times New Roman" w:hAnsi="Times New Roman"/>
                <w:i/>
                <w:iCs/>
                <w:vertAlign w:val="superscript"/>
                <w:lang w:val="en-US"/>
              </w:rPr>
              <w:t>e</w:t>
            </w:r>
            <w:r w:rsidRPr="004665F5">
              <w:rPr>
                <w:rFonts w:ascii="Times New Roman" w:hAnsi="Times New Roman"/>
                <w:i/>
                <w:iCs/>
                <w:vertAlign w:val="superscript"/>
              </w:rPr>
              <w:t>-</w:t>
            </w:r>
            <w:r w:rsidRPr="004665F5">
              <w:rPr>
                <w:rFonts w:ascii="Times New Roman" w:hAnsi="Times New Roman"/>
                <w:i/>
                <w:iCs/>
                <w:vertAlign w:val="superscript"/>
                <w:lang w:val="en-US"/>
              </w:rPr>
              <w:t>mail</w:t>
            </w:r>
          </w:p>
        </w:tc>
        <w:tc>
          <w:tcPr>
            <w:tcW w:w="2335" w:type="dxa"/>
            <w:gridSpan w:val="6"/>
          </w:tcPr>
          <w:p w14:paraId="134F08D3" w14:textId="77777777" w:rsidR="00AD6B51" w:rsidRPr="004665F5" w:rsidRDefault="00AD6B51" w:rsidP="00683836">
            <w:pPr>
              <w:spacing w:line="228" w:lineRule="auto"/>
              <w:jc w:val="center"/>
              <w:rPr>
                <w:rFonts w:ascii="Times New Roman" w:hAnsi="Times New Roman"/>
                <w:i/>
                <w:iCs/>
                <w:vertAlign w:val="superscript"/>
              </w:rPr>
            </w:pPr>
          </w:p>
        </w:tc>
      </w:tr>
    </w:tbl>
    <w:p w14:paraId="6DFC2A17" w14:textId="7D6018E5" w:rsidR="00B71029" w:rsidRPr="004665F5" w:rsidRDefault="00B71029" w:rsidP="00683836">
      <w:pPr>
        <w:spacing w:line="228" w:lineRule="auto"/>
        <w:jc w:val="both"/>
        <w:rPr>
          <w:rFonts w:ascii="Times New Roman" w:hAnsi="Times New Roman"/>
          <w:i/>
          <w:iCs/>
          <w:sz w:val="4"/>
          <w:szCs w:val="4"/>
        </w:rPr>
      </w:pPr>
    </w:p>
    <w:sectPr w:rsidR="00B71029" w:rsidRPr="004665F5" w:rsidSect="003B3E74">
      <w:pgSz w:w="11906" w:h="16838"/>
      <w:pgMar w:top="1134" w:right="113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D1A2CE" w14:textId="77777777" w:rsidR="006C37F4" w:rsidRDefault="006C37F4" w:rsidP="00CC5D7B">
      <w:r>
        <w:separator/>
      </w:r>
    </w:p>
  </w:endnote>
  <w:endnote w:type="continuationSeparator" w:id="0">
    <w:p w14:paraId="0CC0E39C" w14:textId="77777777" w:rsidR="006C37F4" w:rsidRDefault="006C37F4" w:rsidP="00CC5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59315B" w14:textId="77777777" w:rsidR="006C37F4" w:rsidRDefault="006C37F4" w:rsidP="00CC5D7B">
      <w:r>
        <w:separator/>
      </w:r>
    </w:p>
  </w:footnote>
  <w:footnote w:type="continuationSeparator" w:id="0">
    <w:p w14:paraId="3C81762C" w14:textId="77777777" w:rsidR="006C37F4" w:rsidRDefault="006C37F4" w:rsidP="00CC5D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singleLevel"/>
    <w:tmpl w:val="D7AEBBEA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i w:val="0"/>
        <w:sz w:val="24"/>
        <w:szCs w:val="24"/>
      </w:rPr>
    </w:lvl>
  </w:abstractNum>
  <w:abstractNum w:abstractNumId="1" w15:restartNumberingAfterBreak="0">
    <w:nsid w:val="2FF741B1"/>
    <w:multiLevelType w:val="hybridMultilevel"/>
    <w:tmpl w:val="8EF48D1E"/>
    <w:lvl w:ilvl="0" w:tplc="582A98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FE0F1F"/>
    <w:multiLevelType w:val="hybridMultilevel"/>
    <w:tmpl w:val="780E420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08724E"/>
    <w:multiLevelType w:val="multilevel"/>
    <w:tmpl w:val="E54ACB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22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36E5"/>
    <w:rsid w:val="00011CB0"/>
    <w:rsid w:val="00015D4B"/>
    <w:rsid w:val="000211D9"/>
    <w:rsid w:val="0004689B"/>
    <w:rsid w:val="00072E5B"/>
    <w:rsid w:val="00077ADD"/>
    <w:rsid w:val="00091304"/>
    <w:rsid w:val="000B2193"/>
    <w:rsid w:val="000C1EB0"/>
    <w:rsid w:val="000C4DF8"/>
    <w:rsid w:val="000E0963"/>
    <w:rsid w:val="000F6533"/>
    <w:rsid w:val="000F752B"/>
    <w:rsid w:val="001244E6"/>
    <w:rsid w:val="00163447"/>
    <w:rsid w:val="00185EA0"/>
    <w:rsid w:val="001B726B"/>
    <w:rsid w:val="001E4919"/>
    <w:rsid w:val="001F2D39"/>
    <w:rsid w:val="00216E3F"/>
    <w:rsid w:val="002346C8"/>
    <w:rsid w:val="00235272"/>
    <w:rsid w:val="00237706"/>
    <w:rsid w:val="002505F1"/>
    <w:rsid w:val="0025510C"/>
    <w:rsid w:val="00262387"/>
    <w:rsid w:val="00292BAC"/>
    <w:rsid w:val="002B7103"/>
    <w:rsid w:val="00321C52"/>
    <w:rsid w:val="00323924"/>
    <w:rsid w:val="00336A61"/>
    <w:rsid w:val="00352AE2"/>
    <w:rsid w:val="00356633"/>
    <w:rsid w:val="00377D3C"/>
    <w:rsid w:val="003B3E74"/>
    <w:rsid w:val="0043209E"/>
    <w:rsid w:val="00435C42"/>
    <w:rsid w:val="004665F5"/>
    <w:rsid w:val="004905FE"/>
    <w:rsid w:val="004907D1"/>
    <w:rsid w:val="00490AD5"/>
    <w:rsid w:val="004B361B"/>
    <w:rsid w:val="004C3136"/>
    <w:rsid w:val="004C35E3"/>
    <w:rsid w:val="004F7010"/>
    <w:rsid w:val="005336E5"/>
    <w:rsid w:val="00536F11"/>
    <w:rsid w:val="005C0F50"/>
    <w:rsid w:val="005E0F16"/>
    <w:rsid w:val="005E6CCE"/>
    <w:rsid w:val="006103EE"/>
    <w:rsid w:val="00622B05"/>
    <w:rsid w:val="00623535"/>
    <w:rsid w:val="0064696F"/>
    <w:rsid w:val="00646A19"/>
    <w:rsid w:val="00651CA7"/>
    <w:rsid w:val="00683836"/>
    <w:rsid w:val="006C37F4"/>
    <w:rsid w:val="006E088C"/>
    <w:rsid w:val="006E33D7"/>
    <w:rsid w:val="00700677"/>
    <w:rsid w:val="00701177"/>
    <w:rsid w:val="00731E3C"/>
    <w:rsid w:val="007C7C1F"/>
    <w:rsid w:val="007D495C"/>
    <w:rsid w:val="00860733"/>
    <w:rsid w:val="00864861"/>
    <w:rsid w:val="008861CA"/>
    <w:rsid w:val="00895974"/>
    <w:rsid w:val="008A1C7C"/>
    <w:rsid w:val="008E09BE"/>
    <w:rsid w:val="00911E81"/>
    <w:rsid w:val="0093581C"/>
    <w:rsid w:val="00960C5B"/>
    <w:rsid w:val="00995030"/>
    <w:rsid w:val="009B7E56"/>
    <w:rsid w:val="00A17D25"/>
    <w:rsid w:val="00A35C2E"/>
    <w:rsid w:val="00A8168C"/>
    <w:rsid w:val="00A95DC5"/>
    <w:rsid w:val="00AC1346"/>
    <w:rsid w:val="00AC23F0"/>
    <w:rsid w:val="00AD6B51"/>
    <w:rsid w:val="00AF2A8E"/>
    <w:rsid w:val="00B003C5"/>
    <w:rsid w:val="00B05FEC"/>
    <w:rsid w:val="00B3692B"/>
    <w:rsid w:val="00B425D8"/>
    <w:rsid w:val="00B71029"/>
    <w:rsid w:val="00B82D91"/>
    <w:rsid w:val="00B9763B"/>
    <w:rsid w:val="00BA062D"/>
    <w:rsid w:val="00BC792A"/>
    <w:rsid w:val="00BD7ECC"/>
    <w:rsid w:val="00C03DBB"/>
    <w:rsid w:val="00C0407B"/>
    <w:rsid w:val="00C046C9"/>
    <w:rsid w:val="00C62117"/>
    <w:rsid w:val="00C73D85"/>
    <w:rsid w:val="00CC46E3"/>
    <w:rsid w:val="00CC5537"/>
    <w:rsid w:val="00CC5D7B"/>
    <w:rsid w:val="00CD277A"/>
    <w:rsid w:val="00D00FAA"/>
    <w:rsid w:val="00D0194E"/>
    <w:rsid w:val="00D41902"/>
    <w:rsid w:val="00D47EFB"/>
    <w:rsid w:val="00D670FB"/>
    <w:rsid w:val="00D90192"/>
    <w:rsid w:val="00D95451"/>
    <w:rsid w:val="00DA4A6D"/>
    <w:rsid w:val="00DB1EEF"/>
    <w:rsid w:val="00DE6694"/>
    <w:rsid w:val="00E3197C"/>
    <w:rsid w:val="00E54F0F"/>
    <w:rsid w:val="00E66749"/>
    <w:rsid w:val="00E9187E"/>
    <w:rsid w:val="00EC40A4"/>
    <w:rsid w:val="00EE0008"/>
    <w:rsid w:val="00F13108"/>
    <w:rsid w:val="00F50E24"/>
    <w:rsid w:val="00FD4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87C7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336E5"/>
    <w:rPr>
      <w:rFonts w:ascii="Arial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336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rsid w:val="00E9187E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0E0963"/>
    <w:pPr>
      <w:ind w:left="720"/>
      <w:contextualSpacing/>
    </w:pPr>
  </w:style>
  <w:style w:type="character" w:styleId="a6">
    <w:name w:val="Strong"/>
    <w:basedOn w:val="a0"/>
    <w:uiPriority w:val="22"/>
    <w:qFormat/>
    <w:rsid w:val="008E09BE"/>
    <w:rPr>
      <w:b/>
      <w:bCs/>
    </w:rPr>
  </w:style>
  <w:style w:type="table" w:customStyle="1" w:styleId="1">
    <w:name w:val="Сетка таблицы1"/>
    <w:basedOn w:val="a1"/>
    <w:next w:val="a3"/>
    <w:unhideWhenUsed/>
    <w:rsid w:val="00AD6B5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nhideWhenUsed/>
    <w:rsid w:val="00AD6B5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nhideWhenUsed/>
    <w:rsid w:val="00CC5D7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CC5D7B"/>
    <w:rPr>
      <w:rFonts w:ascii="Arial" w:hAnsi="Arial"/>
      <w:sz w:val="24"/>
      <w:szCs w:val="24"/>
    </w:rPr>
  </w:style>
  <w:style w:type="paragraph" w:styleId="a9">
    <w:name w:val="footer"/>
    <w:basedOn w:val="a"/>
    <w:link w:val="aa"/>
    <w:unhideWhenUsed/>
    <w:rsid w:val="00CC5D7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CC5D7B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1184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38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29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30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194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72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314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0775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26308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8411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2812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06715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3731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07250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9741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42767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521638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756838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313366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055468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683225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85905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299365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894386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592976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180186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799312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785410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639732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687886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144462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103304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981676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682638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Образец Заявления_изменение темы ДИ.dotx</Template>
  <TotalTime>2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MMA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Admin</dc:creator>
  <cp:lastModifiedBy>TPermyak</cp:lastModifiedBy>
  <cp:revision>3</cp:revision>
  <cp:lastPrinted>2018-06-07T13:04:00Z</cp:lastPrinted>
  <dcterms:created xsi:type="dcterms:W3CDTF">2026-06-16T01:27:00Z</dcterms:created>
  <dcterms:modified xsi:type="dcterms:W3CDTF">2026-06-16T01:28:00Z</dcterms:modified>
</cp:coreProperties>
</file>